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D261B">
      <w:pPr>
        <w:pStyle w:val="Standard"/>
        <w:jc w:val="both"/>
      </w:pPr>
      <w:r>
        <w:t>05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73A2A" w:rsidRDefault="00F73A2A" w:rsidP="00F73A2A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887"/>
      </w:tblGrid>
      <w:tr w:rsidR="00EA6A9E" w:rsidTr="00EA6A9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EA6A9E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887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EA6A9E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Сливина</w:t>
            </w:r>
          </w:p>
          <w:p w:rsidR="00EA6A9E" w:rsidRPr="005129E0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Вера Александровна</w:t>
            </w:r>
          </w:p>
          <w:p w:rsidR="00EA6A9E" w:rsidRPr="005129E0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EA6A9E">
            <w:pPr>
              <w:pStyle w:val="11"/>
              <w:ind w:left="0" w:right="0"/>
              <w:jc w:val="right"/>
            </w:pPr>
            <w:r w:rsidRPr="005129E0">
              <w:t>Калининградская область</w:t>
            </w:r>
          </w:p>
          <w:p w:rsidR="00EA6A9E" w:rsidRPr="005129E0" w:rsidRDefault="00EA6A9E" w:rsidP="00EA6A9E">
            <w:pPr>
              <w:pStyle w:val="11"/>
              <w:ind w:left="0" w:right="0"/>
              <w:jc w:val="right"/>
            </w:pPr>
          </w:p>
          <w:p w:rsidR="00EA6A9E" w:rsidRPr="005129E0" w:rsidRDefault="00EA6A9E" w:rsidP="00EA6A9E">
            <w:pPr>
              <w:ind w:right="300"/>
              <w:jc w:val="right"/>
              <w:rPr>
                <w:sz w:val="24"/>
                <w:szCs w:val="24"/>
              </w:rPr>
            </w:pP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lastRenderedPageBreak/>
              <w:t>Жукова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Юлия Сергеевна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</w:pPr>
            <w:r w:rsidRPr="000A7177">
              <w:t>Краснодарский край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</w:pP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Арутюнян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Каринэ Мартиковна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</w:pPr>
            <w:r w:rsidRPr="000A7177">
              <w:t>г. Москва</w:t>
            </w: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Бурцева</w:t>
            </w:r>
          </w:p>
          <w:p w:rsidR="00EA6A9E" w:rsidRPr="00D32C22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Марина Николаевна</w:t>
            </w:r>
          </w:p>
          <w:p w:rsidR="00EA6A9E" w:rsidRPr="00D32C22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EA6A9E">
            <w:pPr>
              <w:pStyle w:val="11"/>
              <w:ind w:left="0" w:right="0"/>
              <w:jc w:val="right"/>
            </w:pPr>
            <w:r w:rsidRPr="00D32C22">
              <w:t>Ростовская область</w:t>
            </w: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EA6A9E">
            <w:pPr>
              <w:widowControl/>
              <w:suppressAutoHyphens w:val="0"/>
              <w:spacing w:line="375" w:lineRule="atLeast"/>
              <w:jc w:val="right"/>
              <w:rPr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 xml:space="preserve">Левьева </w:t>
            </w:r>
          </w:p>
          <w:p w:rsidR="00EA6A9E" w:rsidRPr="00733942" w:rsidRDefault="00EA6A9E" w:rsidP="00EA6A9E">
            <w:pPr>
              <w:widowControl/>
              <w:suppressAutoHyphens w:val="0"/>
              <w:spacing w:line="375" w:lineRule="atLeast"/>
              <w:jc w:val="right"/>
              <w:rPr>
                <w:bCs/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>Татьяна Владимировна</w:t>
            </w:r>
            <w:r w:rsidRPr="00733942">
              <w:rPr>
                <w:bCs/>
                <w:sz w:val="24"/>
                <w:szCs w:val="24"/>
              </w:rPr>
              <w:t xml:space="preserve"> </w:t>
            </w:r>
          </w:p>
          <w:p w:rsidR="00EA6A9E" w:rsidRPr="00733942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EA6A9E">
            <w:pPr>
              <w:pStyle w:val="11"/>
              <w:ind w:left="0" w:right="0"/>
              <w:jc w:val="right"/>
            </w:pPr>
            <w:r w:rsidRPr="00733942">
              <w:t>Чувашская Республика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887"/>
      </w:tblGrid>
      <w:tr w:rsidR="00EA6A9E" w:rsidTr="00D67A21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D67A21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887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D67A21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A6A9E" w:rsidRPr="005129E0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Сливина</w:t>
            </w:r>
          </w:p>
          <w:p w:rsidR="00EA6A9E" w:rsidRPr="005129E0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Вера Александровна</w:t>
            </w:r>
          </w:p>
          <w:p w:rsidR="00EA6A9E" w:rsidRPr="005129E0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D67A21">
            <w:pPr>
              <w:pStyle w:val="11"/>
              <w:ind w:left="0" w:right="0"/>
              <w:jc w:val="right"/>
            </w:pPr>
            <w:r w:rsidRPr="005129E0">
              <w:t>Калининградская область</w:t>
            </w:r>
          </w:p>
          <w:p w:rsidR="00EA6A9E" w:rsidRPr="005129E0" w:rsidRDefault="00EA6A9E" w:rsidP="00D67A21">
            <w:pPr>
              <w:pStyle w:val="11"/>
              <w:ind w:left="0" w:right="0"/>
              <w:jc w:val="right"/>
            </w:pPr>
          </w:p>
          <w:p w:rsidR="00EA6A9E" w:rsidRPr="005129E0" w:rsidRDefault="00EA6A9E" w:rsidP="00D67A21">
            <w:pPr>
              <w:ind w:right="300"/>
              <w:jc w:val="right"/>
              <w:rPr>
                <w:sz w:val="24"/>
                <w:szCs w:val="24"/>
              </w:rPr>
            </w:pPr>
          </w:p>
        </w:tc>
      </w:tr>
      <w:tr w:rsidR="00EA6A9E" w:rsidRPr="000A7177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Жукова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Юлия Сергеевна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</w:pPr>
            <w:r w:rsidRPr="000A7177">
              <w:t>Краснодарский край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</w:pPr>
          </w:p>
        </w:tc>
      </w:tr>
      <w:tr w:rsidR="00EA6A9E" w:rsidRPr="000A7177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lastRenderedPageBreak/>
              <w:t>Арутюнян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Каринэ Мартиковна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</w:pPr>
            <w:r w:rsidRPr="000A7177">
              <w:t>г. Москва</w:t>
            </w:r>
          </w:p>
        </w:tc>
      </w:tr>
      <w:tr w:rsidR="00EA6A9E" w:rsidRPr="00D32C22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Бурцева</w:t>
            </w:r>
          </w:p>
          <w:p w:rsidR="00EA6A9E" w:rsidRPr="00D32C22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Марина Николаевна</w:t>
            </w:r>
          </w:p>
          <w:p w:rsidR="00EA6A9E" w:rsidRPr="00D32C22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D67A21">
            <w:pPr>
              <w:pStyle w:val="11"/>
              <w:ind w:left="0" w:right="0"/>
              <w:jc w:val="right"/>
            </w:pPr>
            <w:r w:rsidRPr="00D32C22">
              <w:t>Ростовская область</w:t>
            </w:r>
          </w:p>
        </w:tc>
      </w:tr>
      <w:tr w:rsidR="00EA6A9E" w:rsidRPr="00733942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D67A21">
            <w:pPr>
              <w:widowControl/>
              <w:suppressAutoHyphens w:val="0"/>
              <w:spacing w:line="375" w:lineRule="atLeast"/>
              <w:jc w:val="right"/>
              <w:rPr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 xml:space="preserve">Левьева </w:t>
            </w:r>
          </w:p>
          <w:p w:rsidR="00EA6A9E" w:rsidRPr="00733942" w:rsidRDefault="00EA6A9E" w:rsidP="00D67A21">
            <w:pPr>
              <w:widowControl/>
              <w:suppressAutoHyphens w:val="0"/>
              <w:spacing w:line="375" w:lineRule="atLeast"/>
              <w:jc w:val="right"/>
              <w:rPr>
                <w:bCs/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>Татьяна Владимировна</w:t>
            </w:r>
            <w:r w:rsidRPr="00733942">
              <w:rPr>
                <w:bCs/>
                <w:sz w:val="24"/>
                <w:szCs w:val="24"/>
              </w:rPr>
              <w:t xml:space="preserve"> </w:t>
            </w:r>
          </w:p>
          <w:p w:rsidR="00EA6A9E" w:rsidRPr="00733942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D67A21">
            <w:pPr>
              <w:pStyle w:val="11"/>
              <w:ind w:left="0" w:right="0"/>
              <w:jc w:val="right"/>
            </w:pPr>
            <w:r w:rsidRPr="00733942">
              <w:t>Чувашская Республика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F73A2A" w:rsidRPr="00F040C5" w:rsidRDefault="00F73A2A" w:rsidP="00F73A2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73A2A" w:rsidRPr="003C45E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6A08FA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73A2A" w:rsidRPr="00D2278C" w:rsidRDefault="00F73A2A" w:rsidP="00F73A2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6A08FA">
        <w:rPr>
          <w:rFonts w:eastAsia="Lucida Sans Unicode" w:cs="Tahoma"/>
          <w:sz w:val="24"/>
          <w:szCs w:val="24"/>
          <w:lang w:eastAsia="hi-IN" w:bidi="hi-IN"/>
        </w:rPr>
        <w:t>приостановить право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73A2A" w:rsidRPr="00F9767C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73A2A" w:rsidRPr="00FB5F4D" w:rsidTr="002C17F0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FB5F4D" w:rsidRDefault="00F73A2A" w:rsidP="002C17F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FB5F4D" w:rsidRDefault="00F73A2A" w:rsidP="002C17F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Pr="00FB5F4D" w:rsidRDefault="00F73A2A" w:rsidP="002C17F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73A2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151069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Pr="00151069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Белан В.В.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Pr="00AB1E60" w:rsidRDefault="00291E20" w:rsidP="00291E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</w:t>
            </w:r>
            <w:r w:rsidR="00267FCF">
              <w:rPr>
                <w:rFonts w:eastAsia="Lucida Sans Unicode" w:cs="Tahoma"/>
                <w:sz w:val="24"/>
                <w:szCs w:val="24"/>
                <w:lang w:eastAsia="hi-IN" w:bidi="hi-IN"/>
              </w:rPr>
              <w:t>.06.2018-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31.08.2018</w:t>
            </w:r>
          </w:p>
        </w:tc>
      </w:tr>
      <w:tr w:rsidR="00F73A2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Образцова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Default="00267FCF" w:rsidP="00291E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04.06.2018-</w:t>
            </w:r>
            <w:r w:rsidR="00291E20"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01.09.2018</w:t>
            </w:r>
          </w:p>
        </w:tc>
      </w:tr>
      <w:tr w:rsidR="00F73A2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3A2A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Даудов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2A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Журавская Ю.С.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Ланцов В.С.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00923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Бежко С.А.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Запашняя С.В.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Клишина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91E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</w:t>
            </w:r>
            <w:r w:rsidR="00291E20">
              <w:rPr>
                <w:rFonts w:eastAsia="Lucida Sans Unicode" w:cs="Tahoma"/>
                <w:sz w:val="24"/>
                <w:szCs w:val="24"/>
                <w:lang w:eastAsia="hi-IN" w:bidi="hi-IN"/>
              </w:rPr>
              <w:t>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Сутормин А.С.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00885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Гридин С.В.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Дорохина В.Ю.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291E2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Болоцков С.А.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Фурса А.Г.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267FCF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Велитченко О.В.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</w:t>
            </w:r>
            <w:r w:rsidR="00267FCF"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Алипанахова К.В.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</w:t>
            </w:r>
            <w:r w:rsidR="00267FCF"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E02B0A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Шегой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8A47C6" w:rsidP="00E02B0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</w:t>
            </w:r>
            <w:r w:rsidR="00E02B0A">
              <w:rPr>
                <w:rFonts w:eastAsia="Lucida Sans Unicode" w:cs="Tahoma"/>
                <w:sz w:val="24"/>
                <w:szCs w:val="24"/>
                <w:lang w:eastAsia="hi-IN" w:bidi="hi-IN"/>
              </w:rPr>
              <w:t>31.12.2018</w:t>
            </w:r>
          </w:p>
        </w:tc>
      </w:tr>
      <w:tr w:rsidR="00267FCF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FCF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Смотрова О.Н.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7FCF" w:rsidRDefault="008A47C6" w:rsidP="00381C4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</w:t>
            </w:r>
            <w:r w:rsidR="00381C4D">
              <w:rPr>
                <w:rFonts w:eastAsia="Lucida Sans Unicode" w:cs="Tahoma"/>
                <w:sz w:val="24"/>
                <w:szCs w:val="24"/>
                <w:lang w:eastAsia="hi-IN" w:bidi="hi-IN"/>
              </w:rPr>
              <w:t>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Саакян Н.И.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</w:t>
            </w:r>
            <w:r w:rsidR="008A47C6"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00676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Омельчак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381C4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</w:t>
            </w:r>
            <w:r w:rsidR="00381C4D">
              <w:rPr>
                <w:rFonts w:eastAsia="Lucida Sans Unicode" w:cs="Tahoma"/>
                <w:sz w:val="24"/>
                <w:szCs w:val="24"/>
                <w:lang w:eastAsia="hi-IN" w:bidi="hi-IN"/>
              </w:rPr>
              <w:t>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00675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Макаров О.В.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</w:t>
            </w:r>
            <w:r w:rsidR="008A47C6"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Ульяхина Ю.А.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Дедовская Е.С.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A47C6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Копель М.Ю.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381C4D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01.06.2016-31.12.2018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22798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00875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22798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Казанцева А.Ф.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22798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01.06.2018-01.09.2018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22798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00807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22798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Тугачев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227980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B151C5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00372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B151C5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Терентьева Н.А.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B151C5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Буссель Е.В.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Воронецкий О.Ю.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8A47C6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00480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Тепаносян Г.К.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7C6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00494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Мартынов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44098A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00499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8A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Ермолин Р.С.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98A" w:rsidRDefault="008C047B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0F34BE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00096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34BE" w:rsidRDefault="000F34BE" w:rsidP="00EA09B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Овчинников К.И.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34BE" w:rsidRDefault="000F34BE" w:rsidP="002C17F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01.06.2018-31.12.2018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B3D" w:rsidRDefault="00386B3D">
      <w:r>
        <w:separator/>
      </w:r>
    </w:p>
  </w:endnote>
  <w:endnote w:type="continuationSeparator" w:id="0">
    <w:p w:rsidR="00386B3D" w:rsidRDefault="0038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B3D" w:rsidRDefault="00386B3D">
      <w:r>
        <w:rPr>
          <w:color w:val="000000"/>
        </w:rPr>
        <w:separator/>
      </w:r>
    </w:p>
  </w:footnote>
  <w:footnote w:type="continuationSeparator" w:id="0">
    <w:p w:rsidR="00386B3D" w:rsidRDefault="0038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A6A9E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3004-B2BC-4104-8F89-B7882A35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2018-06-08T10:11:00Z</dcterms:created>
  <dcterms:modified xsi:type="dcterms:W3CDTF">2018-06-08T10:11:00Z</dcterms:modified>
</cp:coreProperties>
</file>