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41642">
      <w:pPr>
        <w:pStyle w:val="Standard"/>
        <w:jc w:val="both"/>
      </w:pPr>
      <w:r>
        <w:t>23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15564" w:rsidRDefault="00B15564" w:rsidP="00B1556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B15564" w:rsidRDefault="00B15564" w:rsidP="00B15564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244"/>
      </w:tblGrid>
      <w:tr w:rsidR="00232E67" w:rsidTr="00232E67">
        <w:trPr>
          <w:trHeight w:val="661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lastRenderedPageBreak/>
              <w:t>Фурсов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232E67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</w:pPr>
          </w:p>
          <w:p w:rsidR="00232E67" w:rsidRPr="00CF034C" w:rsidRDefault="00232E67" w:rsidP="00E4164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Редун</w:t>
            </w:r>
          </w:p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232E67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103"/>
      </w:tblGrid>
      <w:tr w:rsidR="00232E67" w:rsidTr="00232E67">
        <w:trPr>
          <w:trHeight w:val="661"/>
        </w:trPr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Фурсов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lastRenderedPageBreak/>
              <w:t>Редун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B15564" w:rsidRPr="00F040C5" w:rsidRDefault="00B15564" w:rsidP="00B1556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15564" w:rsidRPr="003C45EA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CA0C9E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bookmarkStart w:id="0" w:name="_GoBack"/>
      <w:bookmarkEnd w:id="0"/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B15564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B15564" w:rsidRPr="00D2278C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7"/>
        <w:gridCol w:w="4536"/>
        <w:gridCol w:w="2835"/>
      </w:tblGrid>
      <w:tr w:rsidR="000728C5" w:rsidTr="000728C5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0728C5" w:rsidTr="000728C5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Калюжная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22.07.2018-01.01.2021</w:t>
            </w:r>
          </w:p>
        </w:tc>
      </w:tr>
      <w:tr w:rsidR="000728C5" w:rsidTr="000728C5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Калюжный Сергей Викторович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22.07.2018-01.01.2021</w:t>
            </w:r>
          </w:p>
        </w:tc>
      </w:tr>
    </w:tbl>
    <w:p w:rsidR="00B15564" w:rsidRPr="00F9767C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B15564" w:rsidRDefault="00B15564" w:rsidP="00B1556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15564" w:rsidRDefault="00B15564" w:rsidP="00B1556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232E67" w:rsidRDefault="00232E67" w:rsidP="00232E67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lastRenderedPageBreak/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68" w:rsidRDefault="00ED3268">
      <w:r>
        <w:separator/>
      </w:r>
    </w:p>
  </w:endnote>
  <w:endnote w:type="continuationSeparator" w:id="0">
    <w:p w:rsidR="00ED3268" w:rsidRDefault="00ED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68" w:rsidRDefault="00ED3268">
      <w:r>
        <w:rPr>
          <w:color w:val="000000"/>
        </w:rPr>
        <w:separator/>
      </w:r>
    </w:p>
  </w:footnote>
  <w:footnote w:type="continuationSeparator" w:id="0">
    <w:p w:rsidR="00ED3268" w:rsidRDefault="00ED3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28C5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0C29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E67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3751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564"/>
    <w:rsid w:val="00B15B17"/>
    <w:rsid w:val="00B178EB"/>
    <w:rsid w:val="00B25A41"/>
    <w:rsid w:val="00B30EF5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0C9E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3268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E043E-ED19-4D53-978F-62E5519F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8</cp:revision>
  <cp:lastPrinted>2018-06-20T09:51:00Z</cp:lastPrinted>
  <dcterms:created xsi:type="dcterms:W3CDTF">2018-07-25T12:38:00Z</dcterms:created>
  <dcterms:modified xsi:type="dcterms:W3CDTF">2020-03-18T13:49:00Z</dcterms:modified>
</cp:coreProperties>
</file>